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   Центр развития ребенка – детский сад № 21 «Малышок»</w:t>
      </w: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Рисование шерстью картины «Ромашковое поле»</w:t>
      </w: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(Конспект непосредственной образовательной деятельности </w:t>
      </w: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детей подготовительной к школе группе)</w:t>
      </w: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Автор: Литвинова Александра</w:t>
      </w:r>
    </w:p>
    <w:p w:rsidR="00823179" w:rsidRPr="001F5BCD" w:rsidRDefault="00823179" w:rsidP="009B4D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Валерьевна, педагог-психолог</w:t>
      </w:r>
      <w:r w:rsidRPr="009B4D13">
        <w:rPr>
          <w:rStyle w:val="word"/>
          <w:rFonts w:ascii="Tahoma" w:hAnsi="Tahoma" w:cs="Tahoma"/>
          <w:color w:val="383838"/>
          <w:sz w:val="18"/>
          <w:szCs w:val="18"/>
        </w:rPr>
        <w:t xml:space="preserve"> </w:t>
      </w: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</w:p>
    <w:p w:rsidR="00823179" w:rsidRDefault="00823179" w:rsidP="00EF551E">
      <w:pPr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Новоалтайск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 w:rsidRPr="00AC0EA9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«Ромашковое поле» - картина из шерсти.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 w:rsidRPr="00AC0EA9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творческого воображения у ребят через необычную технику рисования при помощи шерсти для валяния.</w:t>
      </w:r>
    </w:p>
    <w:p w:rsidR="00823179" w:rsidRPr="00AC0EA9" w:rsidRDefault="00823179" w:rsidP="007E7C8D">
      <w:pPr>
        <w:jc w:val="both"/>
        <w:rPr>
          <w:rFonts w:ascii="Times New Roman" w:hAnsi="Times New Roman"/>
          <w:b/>
          <w:sz w:val="28"/>
          <w:szCs w:val="28"/>
        </w:rPr>
      </w:pPr>
      <w:r w:rsidRPr="00AC0EA9">
        <w:rPr>
          <w:rFonts w:ascii="Times New Roman" w:hAnsi="Times New Roman"/>
          <w:b/>
          <w:sz w:val="28"/>
          <w:szCs w:val="28"/>
        </w:rPr>
        <w:t>Задачи: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познакомить ребят с техникой рисования необычным для них способом, используя шерсть;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закреплять кругозор ребят о полевых цветах;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продолжать развивать воображение, внимание и мелкую моторику;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закреплять навыки сотрудничества друг с другом, оказывать взаимовыручку свои товарищам; 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воспитывать трудолюбие, терпеливость, аккуратность; 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оказывать содействие по сохранению у ребят психического и физического здоровья.</w:t>
      </w:r>
    </w:p>
    <w:p w:rsidR="00823179" w:rsidRPr="00786AC7" w:rsidRDefault="00823179" w:rsidP="007E7C8D">
      <w:pPr>
        <w:jc w:val="both"/>
        <w:rPr>
          <w:rFonts w:ascii="Times New Roman" w:hAnsi="Times New Roman"/>
          <w:b/>
          <w:sz w:val="28"/>
          <w:szCs w:val="28"/>
        </w:rPr>
      </w:pPr>
      <w:r w:rsidRPr="00786AC7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 w:rsidRPr="00786AC7">
        <w:rPr>
          <w:rFonts w:ascii="Times New Roman" w:hAnsi="Times New Roman"/>
          <w:b/>
          <w:sz w:val="28"/>
          <w:szCs w:val="28"/>
        </w:rPr>
        <w:t>«Познавательное развитие»</w:t>
      </w:r>
      <w:r>
        <w:rPr>
          <w:rFonts w:ascii="Times New Roman" w:hAnsi="Times New Roman"/>
          <w:sz w:val="28"/>
          <w:szCs w:val="28"/>
        </w:rPr>
        <w:t xml:space="preserve"> - закреплять знания у ребят о полевых цветах, показать ребятам шерсть и рассказать о ее свойствах.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 w:rsidRPr="00786AC7">
        <w:rPr>
          <w:rFonts w:ascii="Times New Roman" w:hAnsi="Times New Roman"/>
          <w:b/>
          <w:sz w:val="28"/>
          <w:szCs w:val="28"/>
        </w:rPr>
        <w:t>«Социально-коммуникативное развитие»</w:t>
      </w:r>
      <w:r>
        <w:rPr>
          <w:rFonts w:ascii="Times New Roman" w:hAnsi="Times New Roman"/>
          <w:sz w:val="28"/>
          <w:szCs w:val="28"/>
        </w:rPr>
        <w:t xml:space="preserve"> - способствовать развитию навыка у ребят работать в коллективе, оказывать помощь друг другу при необходимости.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 w:rsidRPr="00786AC7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  <w:r>
        <w:rPr>
          <w:rFonts w:ascii="Times New Roman" w:hAnsi="Times New Roman"/>
          <w:sz w:val="28"/>
          <w:szCs w:val="28"/>
        </w:rPr>
        <w:t xml:space="preserve"> - закреплять у ребят желание к необычному способу рисования.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 w:rsidRPr="00786AC7">
        <w:rPr>
          <w:rFonts w:ascii="Times New Roman" w:hAnsi="Times New Roman"/>
          <w:b/>
          <w:sz w:val="28"/>
          <w:szCs w:val="28"/>
        </w:rPr>
        <w:t>Материалы и оборудования:</w:t>
      </w:r>
      <w:r>
        <w:rPr>
          <w:rFonts w:ascii="Times New Roman" w:hAnsi="Times New Roman"/>
          <w:sz w:val="28"/>
          <w:szCs w:val="28"/>
        </w:rPr>
        <w:t xml:space="preserve"> презентация (полевые цветы), шерсть для валяния различных оттенков, рамка со стеклом размера А4, лист бумаги по размеру рамки, ноутбук, колонки, ножницы.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 w:rsidRPr="00786AC7">
        <w:rPr>
          <w:rFonts w:ascii="Times New Roman" w:hAnsi="Times New Roman"/>
          <w:b/>
          <w:sz w:val="28"/>
          <w:szCs w:val="28"/>
        </w:rPr>
        <w:t>Методы проведения:</w:t>
      </w:r>
      <w:r>
        <w:rPr>
          <w:rFonts w:ascii="Times New Roman" w:hAnsi="Times New Roman"/>
          <w:sz w:val="28"/>
          <w:szCs w:val="28"/>
        </w:rPr>
        <w:t xml:space="preserve"> объяснение, беседа, инструктаж по технике безопасности при работе с ножницами, практическая работа.</w: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 w:rsidRPr="00EF551E"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рассматривание картин с изображением летних пейзажей; беседа о цветовой палитре в летних пейзажах.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0"/>
        <w:gridCol w:w="6755"/>
      </w:tblGrid>
      <w:tr w:rsidR="00823179" w:rsidRPr="00864050" w:rsidTr="00864050">
        <w:tc>
          <w:tcPr>
            <w:tcW w:w="2590" w:type="dxa"/>
          </w:tcPr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5" w:type="dxa"/>
          </w:tcPr>
          <w:p w:rsidR="00823179" w:rsidRPr="00864050" w:rsidRDefault="00823179" w:rsidP="008640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Ход НОД</w:t>
            </w:r>
          </w:p>
        </w:tc>
      </w:tr>
      <w:tr w:rsidR="00823179" w:rsidRPr="00864050" w:rsidTr="00864050">
        <w:tc>
          <w:tcPr>
            <w:tcW w:w="2590" w:type="dxa"/>
          </w:tcPr>
          <w:p w:rsidR="00823179" w:rsidRPr="00864050" w:rsidRDefault="00823179" w:rsidP="008640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Орг. момент</w:t>
            </w:r>
          </w:p>
        </w:tc>
        <w:tc>
          <w:tcPr>
            <w:tcW w:w="6755" w:type="dxa"/>
          </w:tcPr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Подготовка рабочих мест к занятию.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 xml:space="preserve">- Здравствуйте, ребята! Проходите, присаживайтесь на свои рабочие места. </w:t>
            </w:r>
          </w:p>
        </w:tc>
      </w:tr>
      <w:tr w:rsidR="00823179" w:rsidRPr="00864050" w:rsidTr="00864050">
        <w:tc>
          <w:tcPr>
            <w:tcW w:w="2590" w:type="dxa"/>
          </w:tcPr>
          <w:p w:rsidR="00823179" w:rsidRPr="00864050" w:rsidRDefault="00823179" w:rsidP="008640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6755" w:type="dxa"/>
          </w:tcPr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Ребята, ответьте мне, а вы любите путешествовать? (ответы детей).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Тогда я хочу вас пригласить в путешествие в творческую мастерскую.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Вверху над нами небо голубое, а ноги наши ступают по земле. И у нас четыре времени года. Лето – одно из удивительных времен года. Летом можно услышать различные звуки: шелест листьев на деревьях, пение птиц, цветение разнообразных цветов.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Цветы – это необыкновенные подарки, которыми радует нас природа. Все цветы разные, не похожи друг на друга.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Какие названия цветов вы знаете? (ответы детей).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Тему нашего занятия вы узнаете, отгадав загадку:</w:t>
            </w:r>
          </w:p>
          <w:p w:rsidR="00823179" w:rsidRPr="00864050" w:rsidRDefault="00823179" w:rsidP="008640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Золотые глазки, белые реснички,</w:t>
            </w:r>
          </w:p>
          <w:p w:rsidR="00823179" w:rsidRPr="00864050" w:rsidRDefault="00823179" w:rsidP="008640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Любят их люди, пчелки и птички.</w:t>
            </w:r>
          </w:p>
          <w:p w:rsidR="00823179" w:rsidRPr="00864050" w:rsidRDefault="00823179" w:rsidP="008640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Летом луга и поля украшают,</w:t>
            </w:r>
          </w:p>
          <w:p w:rsidR="00823179" w:rsidRPr="00864050" w:rsidRDefault="00823179" w:rsidP="008640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На лепестках их люди гадают.</w:t>
            </w:r>
          </w:p>
          <w:p w:rsidR="00823179" w:rsidRPr="00864050" w:rsidRDefault="00823179" w:rsidP="008640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Золотое солнышко, белая рубашка,</w:t>
            </w:r>
          </w:p>
          <w:p w:rsidR="00823179" w:rsidRPr="00864050" w:rsidRDefault="00823179" w:rsidP="008640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Любит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405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4050">
              <w:rPr>
                <w:rFonts w:ascii="Times New Roman" w:hAnsi="Times New Roman"/>
                <w:sz w:val="28"/>
                <w:szCs w:val="28"/>
              </w:rPr>
              <w:t>не любит, подскажет … (ромашка).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Ну что, мои юные помощники, вы догадались, какая тема нашего творчества? (ответы детей).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А сейчас закройте глаза и представьте полянку, на которой растут и цветут ромашки. Это ваша фантазия и сегодня мы воплотим эту фантазию в реальность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864050">
              <w:rPr>
                <w:rFonts w:ascii="Times New Roman" w:hAnsi="Times New Roman"/>
                <w:sz w:val="28"/>
                <w:szCs w:val="28"/>
              </w:rPr>
              <w:t xml:space="preserve"> создадим свое ромашковое поле.</w:t>
            </w:r>
          </w:p>
        </w:tc>
      </w:tr>
      <w:tr w:rsidR="00823179" w:rsidRPr="00864050" w:rsidTr="00864050">
        <w:tc>
          <w:tcPr>
            <w:tcW w:w="2590" w:type="dxa"/>
          </w:tcPr>
          <w:p w:rsidR="00823179" w:rsidRPr="00864050" w:rsidRDefault="00823179" w:rsidP="008640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Практическая работа: просмотр фильма о работах из шерсти</w:t>
            </w:r>
          </w:p>
        </w:tc>
        <w:tc>
          <w:tcPr>
            <w:tcW w:w="6755" w:type="dxa"/>
          </w:tcPr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Обсуждение правил техники безопасности при работе с ножницами. Правила техники безопасности при работе.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Ребята, сегодня мы нарисуем с вами ромашковое поле, но у меня нет, ни фломастеров, ни красок, ни карандашей, зато есть удивительный материал и он называется шерсть. Из шерсти делают одежду (шапки, шарфы, носки и т.д.), а также игрушки (показывание игрушек).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А еще при помощи можно нарисовать чудесные картины (просмотр картин, нарисованных из шерсти). Шерсть ложится на бумагу, как краска – мазками.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Этапы работы:</w:t>
            </w:r>
          </w:p>
          <w:p w:rsidR="00823179" w:rsidRPr="00864050" w:rsidRDefault="00823179" w:rsidP="0086405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Просмотр фильма о рисовании шерстью;</w:t>
            </w:r>
          </w:p>
          <w:p w:rsidR="00823179" w:rsidRPr="00864050" w:rsidRDefault="00823179" w:rsidP="0086405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Раскладка фона;</w:t>
            </w:r>
          </w:p>
          <w:p w:rsidR="00823179" w:rsidRPr="00864050" w:rsidRDefault="00823179" w:rsidP="0086405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Рисование цветов;</w:t>
            </w:r>
          </w:p>
          <w:p w:rsidR="00823179" w:rsidRPr="00864050" w:rsidRDefault="00823179" w:rsidP="0086405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Проверка правильности выполнения трудовых приемов;</w:t>
            </w:r>
          </w:p>
          <w:p w:rsidR="00823179" w:rsidRPr="00864050" w:rsidRDefault="00823179" w:rsidP="0086405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Проверка правильности выполнения работы, помощь детям у которых возникли трудности при выполнении работы;</w:t>
            </w:r>
          </w:p>
          <w:p w:rsidR="00823179" w:rsidRPr="00864050" w:rsidRDefault="00823179" w:rsidP="0086405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Закрытие готовой картины стеклом;</w:t>
            </w:r>
          </w:p>
          <w:p w:rsidR="00823179" w:rsidRPr="00864050" w:rsidRDefault="00823179" w:rsidP="0086405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Анализ ошибок и их причины.</w:t>
            </w:r>
          </w:p>
        </w:tc>
      </w:tr>
      <w:tr w:rsidR="00823179" w:rsidRPr="00864050" w:rsidTr="00864050">
        <w:tc>
          <w:tcPr>
            <w:tcW w:w="2590" w:type="dxa"/>
          </w:tcPr>
          <w:p w:rsidR="00823179" w:rsidRPr="00864050" w:rsidRDefault="00823179" w:rsidP="008640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6755" w:type="dxa"/>
          </w:tcPr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Ребята, понравилось ли вам наше занятие?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А что мы с вами сегодня делали? Чем занимались?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Какие чувства вы испытывали на протяжении всего нашего путешествия?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Если вам понравилось занятие, то давайте на память сфотографируемся с нашей работой.</w:t>
            </w:r>
          </w:p>
          <w:p w:rsidR="00823179" w:rsidRPr="00864050" w:rsidRDefault="00823179" w:rsidP="00864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050">
              <w:rPr>
                <w:rFonts w:ascii="Times New Roman" w:hAnsi="Times New Roman"/>
                <w:sz w:val="28"/>
                <w:szCs w:val="28"/>
              </w:rPr>
              <w:t>- Вы большие молодцы сегодня. Спасибо вам!</w:t>
            </w:r>
          </w:p>
        </w:tc>
      </w:tr>
    </w:tbl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P1040108" style="width:465.75pt;height:349.5pt;visibility:visible">
            <v:imagedata r:id="rId7" o:title=""/>
          </v:shape>
        </w:pic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i1026" type="#_x0000_t75" alt="P1040108" style="width:457.5pt;height:343.5pt;visibility:visible">
            <v:imagedata r:id="rId8" o:title=""/>
          </v:shape>
        </w:pic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i1027" type="#_x0000_t75" alt="P1040163" style="width:453.75pt;height:344.25pt;visibility:visible">
            <v:imagedata r:id="rId9" o:title=""/>
          </v:shape>
        </w:pic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i1028" type="#_x0000_t75" alt="P1040164" style="width:447pt;height:335.25pt;visibility:visible">
            <v:imagedata r:id="rId10" o:title=""/>
          </v:shape>
        </w:pict>
      </w: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</w:p>
    <w:p w:rsidR="00823179" w:rsidRDefault="00823179" w:rsidP="007E7C8D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i1029" type="#_x0000_t75" alt="P1040169" style="width:441.75pt;height:331.5pt;visibility:visible">
            <v:imagedata r:id="rId11" o:title=""/>
          </v:shape>
        </w:pict>
      </w:r>
    </w:p>
    <w:p w:rsidR="00823179" w:rsidRDefault="00823179" w:rsidP="007E7C8D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i1030" type="#_x0000_t75" alt="P1040172" style="width:438pt;height:328.5pt;visibility:visible">
            <v:imagedata r:id="rId12" o:title=""/>
          </v:shape>
        </w:pict>
      </w:r>
      <w:bookmarkStart w:id="0" w:name="_GoBack"/>
      <w:bookmarkEnd w:id="0"/>
    </w:p>
    <w:sectPr w:rsidR="00823179" w:rsidSect="00850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179" w:rsidRDefault="00823179" w:rsidP="001F5BCD">
      <w:pPr>
        <w:spacing w:after="0" w:line="240" w:lineRule="auto"/>
      </w:pPr>
      <w:r>
        <w:separator/>
      </w:r>
    </w:p>
  </w:endnote>
  <w:endnote w:type="continuationSeparator" w:id="0">
    <w:p w:rsidR="00823179" w:rsidRDefault="00823179" w:rsidP="001F5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179" w:rsidRDefault="00823179" w:rsidP="001F5BCD">
      <w:pPr>
        <w:spacing w:after="0" w:line="240" w:lineRule="auto"/>
      </w:pPr>
      <w:r>
        <w:separator/>
      </w:r>
    </w:p>
  </w:footnote>
  <w:footnote w:type="continuationSeparator" w:id="0">
    <w:p w:rsidR="00823179" w:rsidRDefault="00823179" w:rsidP="001F5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10C1"/>
    <w:multiLevelType w:val="multilevel"/>
    <w:tmpl w:val="E78CA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7634D8D"/>
    <w:multiLevelType w:val="multilevel"/>
    <w:tmpl w:val="E1482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E5D5DEA"/>
    <w:multiLevelType w:val="hybridMultilevel"/>
    <w:tmpl w:val="BFB61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E504D3"/>
    <w:multiLevelType w:val="hybridMultilevel"/>
    <w:tmpl w:val="4804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65D7"/>
    <w:rsid w:val="00017C1E"/>
    <w:rsid w:val="00033E84"/>
    <w:rsid w:val="00043BE9"/>
    <w:rsid w:val="00047271"/>
    <w:rsid w:val="0004754E"/>
    <w:rsid w:val="00066DDD"/>
    <w:rsid w:val="00074A3C"/>
    <w:rsid w:val="00096E5A"/>
    <w:rsid w:val="00195B42"/>
    <w:rsid w:val="001C2DAC"/>
    <w:rsid w:val="001F5BCD"/>
    <w:rsid w:val="00227EA7"/>
    <w:rsid w:val="002B1913"/>
    <w:rsid w:val="00370873"/>
    <w:rsid w:val="003B3879"/>
    <w:rsid w:val="003E3EB6"/>
    <w:rsid w:val="004B7B79"/>
    <w:rsid w:val="005F5510"/>
    <w:rsid w:val="006D2854"/>
    <w:rsid w:val="00786AC7"/>
    <w:rsid w:val="007E7C8D"/>
    <w:rsid w:val="00823179"/>
    <w:rsid w:val="00836E58"/>
    <w:rsid w:val="00850C86"/>
    <w:rsid w:val="00864050"/>
    <w:rsid w:val="008B6AB8"/>
    <w:rsid w:val="008D1DF5"/>
    <w:rsid w:val="009B4D13"/>
    <w:rsid w:val="00A317B8"/>
    <w:rsid w:val="00AC0EA9"/>
    <w:rsid w:val="00B637C9"/>
    <w:rsid w:val="00C7374A"/>
    <w:rsid w:val="00CE5242"/>
    <w:rsid w:val="00D261C2"/>
    <w:rsid w:val="00E30CC6"/>
    <w:rsid w:val="00E44234"/>
    <w:rsid w:val="00EF551E"/>
    <w:rsid w:val="00F15FA3"/>
    <w:rsid w:val="00F439E4"/>
    <w:rsid w:val="00FA6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C8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836E5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36E5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B1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191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99"/>
    <w:rsid w:val="00786AC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472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F5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F5BC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F5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F5BCD"/>
    <w:rPr>
      <w:rFonts w:cs="Times New Roman"/>
    </w:rPr>
  </w:style>
  <w:style w:type="character" w:customStyle="1" w:styleId="word">
    <w:name w:val="word"/>
    <w:basedOn w:val="DefaultParagraphFont"/>
    <w:uiPriority w:val="99"/>
    <w:rsid w:val="00195B42"/>
    <w:rPr>
      <w:rFonts w:cs="Times New Roman"/>
    </w:rPr>
  </w:style>
  <w:style w:type="character" w:customStyle="1" w:styleId="wordplur1highlight">
    <w:name w:val="word pl ur1 highlight"/>
    <w:basedOn w:val="DefaultParagraphFont"/>
    <w:uiPriority w:val="99"/>
    <w:rsid w:val="00195B42"/>
    <w:rPr>
      <w:rFonts w:cs="Times New Roman"/>
    </w:rPr>
  </w:style>
  <w:style w:type="character" w:customStyle="1" w:styleId="wordplur0ur1highlight">
    <w:name w:val="word pl ur0 ur1 highlight"/>
    <w:basedOn w:val="DefaultParagraphFont"/>
    <w:uiPriority w:val="99"/>
    <w:rsid w:val="00195B42"/>
    <w:rPr>
      <w:rFonts w:cs="Times New Roman"/>
    </w:rPr>
  </w:style>
  <w:style w:type="character" w:customStyle="1" w:styleId="wordplur0highlight">
    <w:name w:val="word pl ur0 highlight"/>
    <w:basedOn w:val="DefaultParagraphFont"/>
    <w:uiPriority w:val="99"/>
    <w:rsid w:val="00195B4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17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900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7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7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7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7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178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17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79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17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78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179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179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7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4179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179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179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4178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179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4179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4179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41789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17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7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7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7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7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17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17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79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178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79033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17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7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7903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7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79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17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242</TotalTime>
  <Pages>7</Pages>
  <Words>641</Words>
  <Characters>3654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2018-02-10T03:20:00Z</cp:lastPrinted>
  <dcterms:created xsi:type="dcterms:W3CDTF">2018-02-10T03:01:00Z</dcterms:created>
  <dcterms:modified xsi:type="dcterms:W3CDTF">2019-03-24T00:17:00Z</dcterms:modified>
</cp:coreProperties>
</file>